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CE2" w:rsidRDefault="00120C90" w:rsidP="00706CE7">
      <w:pPr>
        <w:spacing w:after="0"/>
        <w:ind w:left="142"/>
        <w:rPr>
          <w:rFonts w:ascii="Verdana" w:hAnsi="Verdana"/>
          <w:b/>
          <w:color w:val="FF0000"/>
          <w:spacing w:val="20"/>
          <w:sz w:val="96"/>
          <w:szCs w:val="96"/>
        </w:rPr>
      </w:pPr>
      <w:r>
        <w:rPr>
          <w:rFonts w:ascii="Verdana" w:hAnsi="Verdana"/>
          <w:b/>
          <w:noProof/>
          <w:color w:val="FF0000"/>
          <w:spacing w:val="20"/>
          <w:sz w:val="96"/>
          <w:szCs w:val="96"/>
          <w:lang w:eastAsia="da-D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85.65pt;margin-top:-19.95pt;width:365.65pt;height:188.95pt;z-index:251662336" filled="f" stroked="f">
            <v:textbox>
              <w:txbxContent>
                <w:p w:rsidR="00F04C6F" w:rsidRDefault="00F04C6F" w:rsidP="00FA1AF0">
                  <w:pPr>
                    <w:jc w:val="center"/>
                  </w:pP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4105275" cy="2246283"/>
                        <wp:effectExtent l="19050" t="0" r="9525" b="0"/>
                        <wp:docPr id="2" name="Billede 1" descr="Den gamle bag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n gamle bager.jpg"/>
                                <pic:cNvPicPr/>
                              </pic:nvPicPr>
                              <pic:blipFill>
                                <a:blip r:embed="rId8"/>
                                <a:srcRect t="4590" b="228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05275" cy="22462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33CE2">
        <w:rPr>
          <w:rFonts w:ascii="Verdana" w:hAnsi="Verdana"/>
          <w:b/>
          <w:color w:val="FF0000"/>
          <w:spacing w:val="20"/>
          <w:sz w:val="96"/>
          <w:szCs w:val="96"/>
        </w:rPr>
        <w:t xml:space="preserve">             </w:t>
      </w:r>
    </w:p>
    <w:p w:rsidR="00C33CE2" w:rsidRDefault="00C33CE2" w:rsidP="00706CE7">
      <w:pPr>
        <w:spacing w:after="0"/>
        <w:ind w:left="142"/>
        <w:jc w:val="center"/>
        <w:rPr>
          <w:rFonts w:ascii="Verdana" w:hAnsi="Verdana"/>
          <w:b/>
          <w:color w:val="FF0000"/>
          <w:spacing w:val="20"/>
          <w:sz w:val="96"/>
          <w:szCs w:val="96"/>
        </w:rPr>
      </w:pPr>
    </w:p>
    <w:p w:rsidR="00C33CE2" w:rsidRPr="002107E9" w:rsidRDefault="00C33CE2" w:rsidP="00706CE7">
      <w:pPr>
        <w:spacing w:after="0"/>
        <w:ind w:left="142"/>
        <w:rPr>
          <w:rFonts w:ascii="Verdana" w:hAnsi="Verdana"/>
          <w:b/>
          <w:color w:val="FF0000"/>
          <w:spacing w:val="20"/>
          <w:sz w:val="40"/>
          <w:szCs w:val="40"/>
        </w:rPr>
      </w:pPr>
    </w:p>
    <w:p w:rsidR="00C33CE2" w:rsidRDefault="00C33CE2" w:rsidP="00706CE7">
      <w:pPr>
        <w:spacing w:after="0"/>
        <w:ind w:left="142"/>
        <w:jc w:val="center"/>
        <w:rPr>
          <w:rFonts w:ascii="Verdana" w:hAnsi="Verdana"/>
          <w:b/>
          <w:color w:val="FF0000"/>
          <w:spacing w:val="20"/>
          <w:sz w:val="96"/>
          <w:szCs w:val="96"/>
        </w:rPr>
      </w:pPr>
      <w:r>
        <w:rPr>
          <w:rFonts w:ascii="Verdana" w:hAnsi="Verdana"/>
          <w:b/>
          <w:color w:val="FF0000"/>
          <w:spacing w:val="20"/>
          <w:sz w:val="96"/>
          <w:szCs w:val="96"/>
        </w:rPr>
        <w:t>EVENT</w:t>
      </w:r>
    </w:p>
    <w:p w:rsidR="003E5E55" w:rsidRPr="00C33CE2" w:rsidRDefault="009A636A" w:rsidP="00706CE7">
      <w:pPr>
        <w:spacing w:after="0"/>
        <w:ind w:left="142"/>
        <w:jc w:val="center"/>
        <w:rPr>
          <w:rFonts w:ascii="Verdana" w:hAnsi="Verdana"/>
          <w:color w:val="FF0000"/>
          <w:sz w:val="32"/>
          <w:szCs w:val="32"/>
        </w:rPr>
      </w:pPr>
      <w:r w:rsidRPr="00C33CE2">
        <w:rPr>
          <w:rFonts w:ascii="Verdana" w:hAnsi="Verdana"/>
          <w:color w:val="FF0000"/>
          <w:sz w:val="32"/>
          <w:szCs w:val="32"/>
        </w:rPr>
        <w:t>Forfattermøde med Monika L. Petersen</w:t>
      </w:r>
    </w:p>
    <w:p w:rsidR="009A636A" w:rsidRPr="00C33CE2" w:rsidRDefault="009A636A" w:rsidP="00706CE7">
      <w:pPr>
        <w:spacing w:after="0"/>
        <w:ind w:left="142"/>
        <w:jc w:val="center"/>
        <w:rPr>
          <w:rFonts w:ascii="Verdana" w:hAnsi="Verdana"/>
          <w:color w:val="FF0000"/>
          <w:sz w:val="32"/>
          <w:szCs w:val="32"/>
        </w:rPr>
      </w:pPr>
      <w:r w:rsidRPr="00C33CE2">
        <w:rPr>
          <w:rFonts w:ascii="Verdana" w:hAnsi="Verdana"/>
          <w:color w:val="FF0000"/>
          <w:sz w:val="32"/>
          <w:szCs w:val="32"/>
        </w:rPr>
        <w:t>onsdag den 19. januar 2022</w:t>
      </w:r>
    </w:p>
    <w:p w:rsidR="009A636A" w:rsidRPr="00C33CE2" w:rsidRDefault="009A636A" w:rsidP="00706CE7">
      <w:pPr>
        <w:spacing w:after="0"/>
        <w:ind w:left="142"/>
        <w:jc w:val="center"/>
        <w:rPr>
          <w:rFonts w:ascii="Verdana" w:hAnsi="Verdana"/>
          <w:color w:val="FF0000"/>
          <w:sz w:val="32"/>
          <w:szCs w:val="32"/>
        </w:rPr>
      </w:pPr>
      <w:r w:rsidRPr="00C33CE2">
        <w:rPr>
          <w:rFonts w:ascii="Verdana" w:hAnsi="Verdana"/>
          <w:color w:val="FF0000"/>
          <w:sz w:val="32"/>
          <w:szCs w:val="32"/>
        </w:rPr>
        <w:t>kl. 16 - 18</w:t>
      </w:r>
    </w:p>
    <w:p w:rsidR="003E5E55" w:rsidRPr="00BC4065" w:rsidRDefault="003E5E55" w:rsidP="00706CE7">
      <w:pPr>
        <w:spacing w:after="0"/>
        <w:ind w:left="142"/>
        <w:rPr>
          <w:rFonts w:ascii="Verdana" w:hAnsi="Verdana"/>
          <w:sz w:val="28"/>
          <w:szCs w:val="28"/>
        </w:rPr>
      </w:pPr>
      <w:r w:rsidRPr="00AD513C">
        <w:rPr>
          <w:rFonts w:ascii="Verdana" w:hAnsi="Verdana"/>
          <w:b/>
          <w:sz w:val="32"/>
          <w:szCs w:val="32"/>
        </w:rPr>
        <w:t>Emnet er energi</w:t>
      </w:r>
      <w:r w:rsidRPr="00575BDB">
        <w:rPr>
          <w:rFonts w:ascii="Verdana" w:hAnsi="Verdana"/>
          <w:sz w:val="32"/>
          <w:szCs w:val="32"/>
        </w:rPr>
        <w:t>.</w:t>
      </w:r>
      <w:r w:rsidR="00AD513C">
        <w:rPr>
          <w:rFonts w:ascii="Verdana" w:hAnsi="Verdana"/>
          <w:sz w:val="32"/>
          <w:szCs w:val="32"/>
        </w:rPr>
        <w:t xml:space="preserve"> </w:t>
      </w:r>
      <w:r w:rsidR="006B1ABA" w:rsidRPr="00BC4065">
        <w:rPr>
          <w:rFonts w:ascii="Verdana" w:hAnsi="Verdana"/>
          <w:sz w:val="28"/>
          <w:szCs w:val="28"/>
        </w:rPr>
        <w:t>Menn</w:t>
      </w:r>
      <w:r w:rsidR="00575BDB">
        <w:rPr>
          <w:rFonts w:ascii="Verdana" w:hAnsi="Verdana"/>
          <w:sz w:val="28"/>
          <w:szCs w:val="28"/>
        </w:rPr>
        <w:t>e</w:t>
      </w:r>
      <w:r w:rsidR="006B1ABA" w:rsidRPr="00BC4065">
        <w:rPr>
          <w:rFonts w:ascii="Verdana" w:hAnsi="Verdana"/>
          <w:sz w:val="28"/>
          <w:szCs w:val="28"/>
        </w:rPr>
        <w:t>sket</w:t>
      </w:r>
      <w:r w:rsidRPr="00BC4065">
        <w:rPr>
          <w:rFonts w:ascii="Verdana" w:hAnsi="Verdana"/>
          <w:sz w:val="28"/>
          <w:szCs w:val="28"/>
        </w:rPr>
        <w:t xml:space="preserve"> er energi. Sygdom er ubalance. Ubalance kan skyldes mange ting. Det levede liv har vi med i os. D</w:t>
      </w:r>
      <w:r w:rsidR="00575BDB">
        <w:rPr>
          <w:rFonts w:ascii="Verdana" w:hAnsi="Verdana"/>
          <w:sz w:val="28"/>
          <w:szCs w:val="28"/>
        </w:rPr>
        <w:t>et der gjorde os ondt kan skabe</w:t>
      </w:r>
      <w:r w:rsidR="00AD513C">
        <w:rPr>
          <w:rFonts w:ascii="Verdana" w:hAnsi="Verdana"/>
          <w:sz w:val="28"/>
          <w:szCs w:val="28"/>
        </w:rPr>
        <w:t xml:space="preserve"> </w:t>
      </w:r>
      <w:r w:rsidRPr="00BC4065">
        <w:rPr>
          <w:rFonts w:ascii="Verdana" w:hAnsi="Verdana"/>
          <w:sz w:val="28"/>
          <w:szCs w:val="28"/>
        </w:rPr>
        <w:t>ubalance. Opgaven bliver at genska</w:t>
      </w:r>
      <w:r w:rsidR="00575BDB">
        <w:rPr>
          <w:rFonts w:ascii="Verdana" w:hAnsi="Verdana"/>
          <w:sz w:val="28"/>
          <w:szCs w:val="28"/>
        </w:rPr>
        <w:t>be balance. Det kan man gøre på</w:t>
      </w:r>
      <w:r w:rsidR="00AD513C">
        <w:rPr>
          <w:rFonts w:ascii="Verdana" w:hAnsi="Verdana"/>
          <w:sz w:val="28"/>
          <w:szCs w:val="28"/>
        </w:rPr>
        <w:t xml:space="preserve"> </w:t>
      </w:r>
      <w:r w:rsidRPr="00BC4065">
        <w:rPr>
          <w:rFonts w:ascii="Verdana" w:hAnsi="Verdana"/>
          <w:sz w:val="28"/>
          <w:szCs w:val="28"/>
        </w:rPr>
        <w:t>mange måder.</w:t>
      </w:r>
    </w:p>
    <w:p w:rsidR="003E5E55" w:rsidRPr="00BC4065" w:rsidRDefault="003E5E55" w:rsidP="00706CE7">
      <w:pPr>
        <w:spacing w:after="0"/>
        <w:ind w:left="142"/>
        <w:rPr>
          <w:rFonts w:ascii="Verdana" w:hAnsi="Verdana"/>
          <w:sz w:val="28"/>
          <w:szCs w:val="28"/>
        </w:rPr>
      </w:pPr>
    </w:p>
    <w:p w:rsidR="00575BDB" w:rsidRPr="00C16BCD" w:rsidRDefault="003E5E55" w:rsidP="00706CE7">
      <w:pPr>
        <w:spacing w:after="0"/>
        <w:ind w:left="142"/>
        <w:rPr>
          <w:rFonts w:ascii="Verdana" w:hAnsi="Verdana"/>
          <w:b/>
          <w:sz w:val="28"/>
          <w:szCs w:val="28"/>
        </w:rPr>
      </w:pPr>
      <w:r w:rsidRPr="00BC4065">
        <w:rPr>
          <w:rFonts w:ascii="Verdana" w:hAnsi="Verdana"/>
          <w:sz w:val="28"/>
          <w:szCs w:val="28"/>
        </w:rPr>
        <w:t xml:space="preserve">Lægens farvel ”Lær at leve med det” </w:t>
      </w:r>
      <w:r w:rsidR="00575BDB">
        <w:rPr>
          <w:rFonts w:ascii="Verdana" w:hAnsi="Verdana"/>
          <w:sz w:val="28"/>
          <w:szCs w:val="28"/>
        </w:rPr>
        <w:t xml:space="preserve">blev til </w:t>
      </w:r>
      <w:r w:rsidR="00575BDB" w:rsidRPr="00C16BCD">
        <w:rPr>
          <w:rFonts w:ascii="Verdana" w:hAnsi="Verdana"/>
          <w:sz w:val="28"/>
          <w:szCs w:val="28"/>
        </w:rPr>
        <w:t>bogen</w:t>
      </w:r>
      <w:r w:rsidR="00575BDB" w:rsidRPr="00C16BCD">
        <w:rPr>
          <w:rFonts w:ascii="Verdana" w:hAnsi="Verdana"/>
          <w:b/>
          <w:sz w:val="28"/>
          <w:szCs w:val="28"/>
        </w:rPr>
        <w:t xml:space="preserve"> </w:t>
      </w:r>
      <w:r w:rsidR="00C16BCD" w:rsidRPr="00C16BCD">
        <w:rPr>
          <w:rFonts w:ascii="Verdana" w:hAnsi="Verdana"/>
          <w:b/>
          <w:sz w:val="28"/>
          <w:szCs w:val="28"/>
        </w:rPr>
        <w:t>”</w:t>
      </w:r>
      <w:r w:rsidR="00575BDB" w:rsidRPr="00C16BCD">
        <w:rPr>
          <w:rFonts w:ascii="Verdana" w:hAnsi="Verdana"/>
          <w:b/>
          <w:sz w:val="28"/>
          <w:szCs w:val="28"/>
        </w:rPr>
        <w:t>VI KAN IKKE GØRE</w:t>
      </w:r>
    </w:p>
    <w:p w:rsidR="00677C76" w:rsidRDefault="00C16BCD" w:rsidP="00706CE7">
      <w:pPr>
        <w:spacing w:after="0"/>
        <w:ind w:left="142"/>
        <w:rPr>
          <w:rFonts w:ascii="Verdana" w:hAnsi="Verdana"/>
          <w:sz w:val="28"/>
          <w:szCs w:val="28"/>
        </w:rPr>
      </w:pPr>
      <w:r w:rsidRPr="00C16BCD">
        <w:rPr>
          <w:rFonts w:ascii="Verdana" w:hAnsi="Verdana"/>
          <w:b/>
          <w:sz w:val="28"/>
          <w:szCs w:val="28"/>
        </w:rPr>
        <w:t>MERE FOR DIG”</w:t>
      </w:r>
      <w:r w:rsidR="00AD513C" w:rsidRPr="00C16BCD">
        <w:rPr>
          <w:rFonts w:ascii="Verdana" w:hAnsi="Verdana"/>
          <w:b/>
          <w:sz w:val="28"/>
          <w:szCs w:val="28"/>
        </w:rPr>
        <w:t>.</w:t>
      </w:r>
      <w:r w:rsidR="00AD513C">
        <w:rPr>
          <w:rFonts w:ascii="Verdana" w:hAnsi="Verdana"/>
          <w:sz w:val="28"/>
          <w:szCs w:val="28"/>
        </w:rPr>
        <w:t xml:space="preserve"> Forfatteren beskriver sin</w:t>
      </w:r>
      <w:r w:rsidR="003E5E55" w:rsidRPr="00BC4065">
        <w:rPr>
          <w:rFonts w:ascii="Verdana" w:hAnsi="Verdana"/>
          <w:sz w:val="28"/>
          <w:szCs w:val="28"/>
        </w:rPr>
        <w:t xml:space="preserve"> rejse</w:t>
      </w:r>
      <w:r w:rsidR="00AD513C">
        <w:rPr>
          <w:rFonts w:ascii="Verdana" w:hAnsi="Verdana"/>
          <w:sz w:val="28"/>
          <w:szCs w:val="28"/>
        </w:rPr>
        <w:t xml:space="preserve"> fra syg til rask, </w:t>
      </w:r>
      <w:r w:rsidR="003E5E55" w:rsidRPr="00BC4065">
        <w:rPr>
          <w:rFonts w:ascii="Verdana" w:hAnsi="Verdana"/>
          <w:sz w:val="28"/>
          <w:szCs w:val="28"/>
        </w:rPr>
        <w:t>for at bringe håb og dele viden. Når lægerne giver op, ka</w:t>
      </w:r>
      <w:r w:rsidR="00AD513C">
        <w:rPr>
          <w:rFonts w:ascii="Verdana" w:hAnsi="Verdana"/>
          <w:sz w:val="28"/>
          <w:szCs w:val="28"/>
        </w:rPr>
        <w:t>n der være andre veje at gå. Forfatteren</w:t>
      </w:r>
      <w:r w:rsidR="003E5E55" w:rsidRPr="00BC4065">
        <w:rPr>
          <w:rFonts w:ascii="Verdana" w:hAnsi="Verdana"/>
          <w:sz w:val="28"/>
          <w:szCs w:val="28"/>
        </w:rPr>
        <w:t xml:space="preserve"> søgte alternativt og er nu rask, medicinfri, har god energi og lever uden at skulle tage specielle hensyn. </w:t>
      </w:r>
    </w:p>
    <w:p w:rsidR="006B1ABA" w:rsidRPr="00575BDB" w:rsidRDefault="0072270F" w:rsidP="00706CE7">
      <w:pPr>
        <w:spacing w:after="0"/>
        <w:ind w:left="142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Giv ikke op.</w:t>
      </w:r>
      <w:r w:rsidR="00C33CE2">
        <w:rPr>
          <w:rFonts w:ascii="Verdana" w:hAnsi="Verdana"/>
          <w:b/>
          <w:sz w:val="28"/>
          <w:szCs w:val="28"/>
        </w:rPr>
        <w:t xml:space="preserve"> </w:t>
      </w:r>
      <w:r w:rsidR="003E5E55" w:rsidRPr="00575BDB">
        <w:rPr>
          <w:rFonts w:ascii="Verdana" w:hAnsi="Verdana"/>
          <w:b/>
          <w:sz w:val="28"/>
          <w:szCs w:val="28"/>
        </w:rPr>
        <w:t xml:space="preserve">Giv slip! </w:t>
      </w:r>
    </w:p>
    <w:p w:rsidR="006B1ABA" w:rsidRDefault="006B1ABA" w:rsidP="00706CE7">
      <w:pPr>
        <w:spacing w:after="0"/>
        <w:ind w:left="142"/>
        <w:rPr>
          <w:rFonts w:ascii="Verdana" w:hAnsi="Verdana"/>
        </w:rPr>
      </w:pPr>
    </w:p>
    <w:p w:rsidR="00E0331C" w:rsidRDefault="00E0331C" w:rsidP="00706CE7">
      <w:pPr>
        <w:spacing w:after="0"/>
        <w:ind w:left="142" w:right="849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Foredrag på baggrund af</w:t>
      </w:r>
      <w:r w:rsidR="00ED654C">
        <w:rPr>
          <w:rFonts w:ascii="Verdana" w:hAnsi="Verdana"/>
          <w:sz w:val="28"/>
          <w:szCs w:val="28"/>
        </w:rPr>
        <w:t xml:space="preserve"> bo</w:t>
      </w:r>
      <w:r w:rsidR="00706CE7">
        <w:rPr>
          <w:rFonts w:ascii="Verdana" w:hAnsi="Verdana"/>
          <w:sz w:val="28"/>
          <w:szCs w:val="28"/>
        </w:rPr>
        <w:t>gen, som giver håb og viser vejen til det.</w:t>
      </w:r>
    </w:p>
    <w:p w:rsidR="0072270F" w:rsidRDefault="00ED654C" w:rsidP="00706CE7">
      <w:pPr>
        <w:spacing w:after="0"/>
        <w:ind w:left="142" w:right="849"/>
        <w:rPr>
          <w:rFonts w:ascii="Verdana" w:hAnsi="Verdana"/>
          <w:b/>
          <w:color w:val="1F497D" w:themeColor="text2"/>
          <w:sz w:val="24"/>
          <w:szCs w:val="24"/>
        </w:rPr>
      </w:pPr>
      <w:r>
        <w:rPr>
          <w:rFonts w:ascii="Verdana" w:hAnsi="Verdana"/>
          <w:sz w:val="28"/>
          <w:szCs w:val="28"/>
        </w:rPr>
        <w:t xml:space="preserve"> </w:t>
      </w:r>
    </w:p>
    <w:p w:rsidR="0072270F" w:rsidRPr="00E97563" w:rsidRDefault="00E0331C" w:rsidP="00706CE7">
      <w:pPr>
        <w:spacing w:after="0"/>
        <w:ind w:left="142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 xml:space="preserve">         </w:t>
      </w:r>
      <w:r w:rsidR="00C16BCD">
        <w:rPr>
          <w:rFonts w:ascii="Verdana" w:hAnsi="Verdana"/>
          <w:b/>
          <w:sz w:val="36"/>
          <w:szCs w:val="36"/>
        </w:rPr>
        <w:t xml:space="preserve"> </w:t>
      </w:r>
      <w:r w:rsidR="00E97563">
        <w:rPr>
          <w:rFonts w:ascii="Verdana" w:hAnsi="Verdana"/>
          <w:b/>
          <w:sz w:val="36"/>
          <w:szCs w:val="36"/>
        </w:rPr>
        <w:t>Tilbud: Kaffe med basse</w:t>
      </w:r>
      <w:r w:rsidR="0072270F" w:rsidRPr="00E97563">
        <w:rPr>
          <w:rFonts w:ascii="Verdana" w:hAnsi="Verdana"/>
          <w:b/>
          <w:sz w:val="36"/>
          <w:szCs w:val="36"/>
        </w:rPr>
        <w:t xml:space="preserve"> kr.</w:t>
      </w:r>
      <w:r w:rsidR="00870515">
        <w:rPr>
          <w:rFonts w:ascii="Verdana" w:hAnsi="Verdana"/>
          <w:b/>
          <w:sz w:val="36"/>
          <w:szCs w:val="36"/>
        </w:rPr>
        <w:t xml:space="preserve"> 50,-</w:t>
      </w:r>
    </w:p>
    <w:p w:rsidR="00ED654C" w:rsidRDefault="00120C90" w:rsidP="00706CE7">
      <w:pPr>
        <w:spacing w:after="0"/>
        <w:ind w:left="142"/>
        <w:rPr>
          <w:rFonts w:ascii="Verdana" w:hAnsi="Verdana"/>
          <w:color w:val="FF0000"/>
          <w:sz w:val="28"/>
          <w:szCs w:val="28"/>
        </w:rPr>
      </w:pPr>
      <w:r w:rsidRPr="00120C90">
        <w:rPr>
          <w:rFonts w:ascii="Verdana" w:hAnsi="Verdana"/>
          <w:noProof/>
          <w:lang w:eastAsia="da-DK"/>
        </w:rPr>
        <w:pict>
          <v:shape id="_x0000_s1026" type="#_x0000_t202" style="position:absolute;left:0;text-align:left;margin-left:409pt;margin-top:15.85pt;width:94.4pt;height:120pt;z-index:251660288" filled="f" stroked="f">
            <v:textbox style="mso-next-textbox:#_x0000_s1026">
              <w:txbxContent>
                <w:p w:rsidR="003E5E55" w:rsidRDefault="00C33CE2" w:rsidP="003E5E55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996391" cy="1400175"/>
                        <wp:effectExtent l="19050" t="0" r="0" b="0"/>
                        <wp:docPr id="5" name="Billede 2" descr="2020 Monika Portræ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0 Monika Portræt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088" cy="1412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color w:val="FF0000"/>
          <w:sz w:val="28"/>
          <w:szCs w:val="28"/>
          <w:lang w:eastAsia="da-DK"/>
        </w:rPr>
        <w:pict>
          <v:shape id="_x0000_s1036" type="#_x0000_t202" style="position:absolute;left:0;text-align:left;margin-left:13.65pt;margin-top:5.85pt;width:114pt;height:149.25pt;z-index:251667456" filled="f" stroked="f">
            <v:textbox>
              <w:txbxContent>
                <w:p w:rsidR="00ED654C" w:rsidRDefault="00ED654C" w:rsidP="00ED654C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1266825" cy="1841944"/>
                        <wp:effectExtent l="19050" t="0" r="9525" b="0"/>
                        <wp:docPr id="3" name="Billede 0" descr="Bogforside_97887925006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gforside_9788792500625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872" cy="1839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654C" w:rsidRDefault="00120C90" w:rsidP="00706CE7">
      <w:pPr>
        <w:spacing w:after="0"/>
        <w:ind w:left="142"/>
        <w:rPr>
          <w:rFonts w:ascii="Verdana" w:hAnsi="Verdana"/>
          <w:noProof/>
          <w:color w:val="FF0000"/>
          <w:sz w:val="28"/>
          <w:szCs w:val="28"/>
          <w:lang w:eastAsia="da-DK"/>
        </w:rPr>
      </w:pPr>
      <w:r>
        <w:rPr>
          <w:rFonts w:ascii="Verdana" w:hAnsi="Verdana"/>
          <w:noProof/>
          <w:color w:val="FF0000"/>
          <w:sz w:val="28"/>
          <w:szCs w:val="28"/>
          <w:lang w:eastAsia="da-DK"/>
        </w:rPr>
        <w:pict>
          <v:shape id="_x0000_s1039" type="#_x0000_t202" style="position:absolute;left:0;text-align:left;margin-left:155.4pt;margin-top:6.8pt;width:240.75pt;height:65.25pt;z-index:251670528" filled="f" strokecolor="red" strokeweight="6pt">
            <v:stroke linestyle="thickBetweenThin"/>
            <v:textbox>
              <w:txbxContent>
                <w:p w:rsidR="00661318" w:rsidRDefault="00661318">
                  <w:pPr>
                    <w:rPr>
                      <w:rFonts w:ascii="Verdana" w:hAnsi="Verdana"/>
                      <w:color w:val="FF0000"/>
                      <w:sz w:val="28"/>
                      <w:szCs w:val="28"/>
                    </w:rPr>
                  </w:pPr>
                  <w:r w:rsidRPr="005177C6">
                    <w:rPr>
                      <w:rFonts w:ascii="Verdana" w:hAnsi="Verdana"/>
                      <w:color w:val="FF0000"/>
                      <w:sz w:val="28"/>
                      <w:szCs w:val="28"/>
                      <w:u w:val="single"/>
                    </w:rPr>
                    <w:t>TILMELDING</w:t>
                  </w:r>
                  <w:r w:rsidRPr="005177C6">
                    <w:rPr>
                      <w:rFonts w:ascii="Verdana" w:hAnsi="Verdana"/>
                      <w:color w:val="FF0000"/>
                      <w:sz w:val="28"/>
                      <w:szCs w:val="28"/>
                    </w:rPr>
                    <w:t>:</w:t>
                  </w:r>
                </w:p>
                <w:p w:rsidR="00661318" w:rsidRDefault="00120C90">
                  <w:hyperlink r:id="rId11" w:history="1">
                    <w:r w:rsidR="00661318" w:rsidRPr="005177C6">
                      <w:rPr>
                        <w:rStyle w:val="Hyperlink"/>
                        <w:rFonts w:ascii="Verdana" w:hAnsi="Verdana"/>
                        <w:sz w:val="28"/>
                        <w:szCs w:val="28"/>
                      </w:rPr>
                      <w:t>dragoer@dengamlebager.dk</w:t>
                    </w:r>
                  </w:hyperlink>
                </w:p>
              </w:txbxContent>
            </v:textbox>
          </v:shape>
        </w:pict>
      </w:r>
      <w:r w:rsidR="00ED654C">
        <w:rPr>
          <w:rFonts w:ascii="Verdana" w:hAnsi="Verdana"/>
          <w:noProof/>
          <w:color w:val="FF0000"/>
          <w:sz w:val="28"/>
          <w:szCs w:val="28"/>
          <w:lang w:eastAsia="da-DK"/>
        </w:rPr>
        <w:t xml:space="preserve">                                                                          </w:t>
      </w:r>
    </w:p>
    <w:p w:rsidR="00E0331C" w:rsidRDefault="00ED654C" w:rsidP="00706CE7">
      <w:pPr>
        <w:spacing w:after="0"/>
        <w:ind w:left="142"/>
        <w:rPr>
          <w:rFonts w:ascii="Verdana" w:hAnsi="Verdana"/>
          <w:noProof/>
          <w:color w:val="FF0000"/>
          <w:sz w:val="28"/>
          <w:szCs w:val="28"/>
          <w:lang w:eastAsia="da-DK"/>
        </w:rPr>
      </w:pPr>
      <w:r>
        <w:rPr>
          <w:rFonts w:ascii="Verdana" w:hAnsi="Verdana"/>
          <w:noProof/>
          <w:color w:val="FF0000"/>
          <w:sz w:val="28"/>
          <w:szCs w:val="28"/>
          <w:lang w:eastAsia="da-DK"/>
        </w:rPr>
        <w:t xml:space="preserve">                                                 </w:t>
      </w:r>
    </w:p>
    <w:p w:rsidR="00ED654C" w:rsidRDefault="00ED654C" w:rsidP="00706CE7">
      <w:pPr>
        <w:spacing w:after="0"/>
        <w:ind w:left="142"/>
        <w:rPr>
          <w:rFonts w:ascii="Verdana" w:hAnsi="Verdana"/>
          <w:sz w:val="28"/>
          <w:szCs w:val="28"/>
          <w:u w:val="single"/>
        </w:rPr>
      </w:pPr>
    </w:p>
    <w:p w:rsidR="00ED654C" w:rsidRDefault="00ED654C" w:rsidP="00706CE7">
      <w:pPr>
        <w:spacing w:after="0"/>
        <w:ind w:left="142"/>
        <w:rPr>
          <w:rFonts w:ascii="Verdana" w:hAnsi="Verdana"/>
          <w:sz w:val="28"/>
          <w:szCs w:val="28"/>
          <w:u w:val="single"/>
        </w:rPr>
      </w:pPr>
    </w:p>
    <w:p w:rsidR="00ED654C" w:rsidRPr="00ED654C" w:rsidRDefault="00ED654C" w:rsidP="00706CE7">
      <w:pPr>
        <w:spacing w:after="0"/>
        <w:ind w:left="142"/>
        <w:rPr>
          <w:rFonts w:ascii="Verdana" w:hAnsi="Verdana"/>
          <w:sz w:val="28"/>
          <w:szCs w:val="28"/>
          <w:u w:val="single"/>
        </w:rPr>
      </w:pPr>
    </w:p>
    <w:p w:rsidR="00A07DC2" w:rsidRDefault="00120C90" w:rsidP="00706CE7">
      <w:pPr>
        <w:spacing w:after="0"/>
        <w:ind w:left="142"/>
        <w:rPr>
          <w:rFonts w:ascii="Verdana" w:hAnsi="Verdana"/>
          <w:color w:val="FF0000"/>
          <w:sz w:val="28"/>
          <w:szCs w:val="28"/>
        </w:rPr>
      </w:pPr>
      <w:r w:rsidRPr="00120C90">
        <w:rPr>
          <w:rFonts w:ascii="Verdana" w:hAnsi="Verdana"/>
          <w:noProof/>
          <w:sz w:val="28"/>
          <w:szCs w:val="28"/>
          <w:u w:val="single"/>
          <w:lang w:eastAsia="da-DK"/>
        </w:rPr>
        <w:pict>
          <v:shape id="_x0000_s1038" type="#_x0000_t202" style="position:absolute;left:0;text-align:left;margin-left:377.4pt;margin-top:18.45pt;width:142.5pt;height:24pt;z-index:251669504" filled="f" stroked="f">
            <v:textbox>
              <w:txbxContent>
                <w:p w:rsidR="00A07DC2" w:rsidRDefault="00120C90">
                  <w:hyperlink r:id="rId12" w:history="1">
                    <w:r w:rsidR="00A07DC2" w:rsidRPr="00B447EF">
                      <w:rPr>
                        <w:rStyle w:val="Hyperlink"/>
                        <w:rFonts w:ascii="Verdana" w:hAnsi="Verdana"/>
                        <w:noProof/>
                        <w:sz w:val="28"/>
                        <w:szCs w:val="28"/>
                        <w:lang w:eastAsia="da-DK"/>
                      </w:rPr>
                      <w:t>www.monika.one</w:t>
                    </w:r>
                  </w:hyperlink>
                </w:p>
              </w:txbxContent>
            </v:textbox>
          </v:shape>
        </w:pict>
      </w:r>
      <w:r w:rsidR="00ED654C">
        <w:rPr>
          <w:rFonts w:ascii="Verdana" w:hAnsi="Verdana"/>
          <w:color w:val="FF0000"/>
          <w:sz w:val="28"/>
          <w:szCs w:val="28"/>
        </w:rPr>
        <w:t xml:space="preserve">                                      </w:t>
      </w:r>
      <w:r w:rsidR="00ED654C" w:rsidRPr="00C16BCD">
        <w:rPr>
          <w:rFonts w:ascii="Verdana" w:hAnsi="Verdana"/>
          <w:color w:val="FF0000"/>
          <w:sz w:val="28"/>
          <w:szCs w:val="28"/>
        </w:rPr>
        <w:t xml:space="preserve"> </w:t>
      </w:r>
    </w:p>
    <w:p w:rsidR="0072270F" w:rsidRPr="00ED654C" w:rsidRDefault="00120C90" w:rsidP="00706CE7">
      <w:pPr>
        <w:spacing w:after="0"/>
        <w:ind w:left="142"/>
      </w:pPr>
      <w:r>
        <w:rPr>
          <w:noProof/>
          <w:lang w:eastAsia="da-DK"/>
        </w:rPr>
        <w:pict>
          <v:shape id="_x0000_s1037" type="#_x0000_t202" style="position:absolute;left:0;text-align:left;margin-left:18.15pt;margin-top:9.4pt;width:173.25pt;height:33pt;z-index:251668480" filled="f" stroked="f">
            <v:textbox style="mso-next-textbox:#_x0000_s1037">
              <w:txbxContent>
                <w:p w:rsidR="00ED654C" w:rsidRDefault="00120C90">
                  <w:hyperlink r:id="rId13" w:history="1">
                    <w:r w:rsidR="00ED654C" w:rsidRPr="005177C6">
                      <w:rPr>
                        <w:rStyle w:val="Hyperlink"/>
                        <w:rFonts w:ascii="Verdana" w:hAnsi="Verdana"/>
                        <w:sz w:val="28"/>
                        <w:szCs w:val="28"/>
                      </w:rPr>
                      <w:t>www.lemuelbooks.dk</w:t>
                    </w:r>
                  </w:hyperlink>
                </w:p>
              </w:txbxContent>
            </v:textbox>
          </v:shape>
        </w:pict>
      </w:r>
      <w:r w:rsidR="00A07DC2">
        <w:rPr>
          <w:rFonts w:ascii="Verdana" w:hAnsi="Verdana"/>
          <w:color w:val="FF0000"/>
          <w:sz w:val="28"/>
          <w:szCs w:val="28"/>
        </w:rPr>
        <w:t xml:space="preserve">                                         </w:t>
      </w:r>
    </w:p>
    <w:sectPr w:rsidR="0072270F" w:rsidRPr="00ED654C" w:rsidSect="009A636A">
      <w:headerReference w:type="default" r:id="rId14"/>
      <w:footerReference w:type="default" r:id="rId15"/>
      <w:pgSz w:w="11906" w:h="16838" w:code="9"/>
      <w:pgMar w:top="567" w:right="567" w:bottom="567" w:left="567" w:header="284" w:footer="284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71A" w:rsidRDefault="0071071A">
      <w:r>
        <w:separator/>
      </w:r>
    </w:p>
  </w:endnote>
  <w:endnote w:type="continuationSeparator" w:id="0">
    <w:p w:rsidR="0071071A" w:rsidRDefault="007107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3F9" w:rsidRDefault="002D13F9" w:rsidP="002D13F9">
    <w:pPr>
      <w:pStyle w:val="Overskrift4"/>
      <w:jc w:val="center"/>
    </w:pPr>
  </w:p>
  <w:p w:rsidR="009A636A" w:rsidRPr="009A636A" w:rsidRDefault="009A636A" w:rsidP="009A636A">
    <w:pPr>
      <w:rPr>
        <w:lang w:eastAsia="da-DK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71A" w:rsidRDefault="0071071A">
      <w:r>
        <w:separator/>
      </w:r>
    </w:p>
  </w:footnote>
  <w:footnote w:type="continuationSeparator" w:id="0">
    <w:p w:rsidR="0071071A" w:rsidRDefault="007107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B01" w:rsidRDefault="00C51B01">
    <w:pPr>
      <w:pStyle w:val="Sidehoved"/>
    </w:pPr>
  </w:p>
  <w:p w:rsidR="009A636A" w:rsidRDefault="009A636A">
    <w:pPr>
      <w:pStyle w:val="Sidehove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D1E03"/>
    <w:multiLevelType w:val="singleLevel"/>
    <w:tmpl w:val="33825686"/>
    <w:lvl w:ilvl="0">
      <w:start w:val="900"/>
      <w:numFmt w:val="decimalZero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">
    <w:nsid w:val="233F56FD"/>
    <w:multiLevelType w:val="hybridMultilevel"/>
    <w:tmpl w:val="BFBE6100"/>
    <w:lvl w:ilvl="0" w:tplc="0406000B">
      <w:start w:val="1"/>
      <w:numFmt w:val="bullet"/>
      <w:lvlText w:val="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2739"/>
        </w:tabs>
        <w:ind w:left="273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3459"/>
        </w:tabs>
        <w:ind w:left="345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4179"/>
        </w:tabs>
        <w:ind w:left="417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899"/>
        </w:tabs>
        <w:ind w:left="489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5619"/>
        </w:tabs>
        <w:ind w:left="561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6339"/>
        </w:tabs>
        <w:ind w:left="633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7059"/>
        </w:tabs>
        <w:ind w:left="705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779"/>
        </w:tabs>
        <w:ind w:left="7779" w:hanging="360"/>
      </w:pPr>
      <w:rPr>
        <w:rFonts w:ascii="Wingdings" w:hAnsi="Wingdings" w:hint="default"/>
      </w:rPr>
    </w:lvl>
  </w:abstractNum>
  <w:abstractNum w:abstractNumId="2">
    <w:nsid w:val="2D3755F6"/>
    <w:multiLevelType w:val="hybridMultilevel"/>
    <w:tmpl w:val="190096A2"/>
    <w:lvl w:ilvl="0" w:tplc="A26462E6">
      <w:start w:val="1"/>
      <w:numFmt w:val="bullet"/>
      <w:lvlText w:val="["/>
      <w:lvlJc w:val="left"/>
      <w:pPr>
        <w:ind w:left="1004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D564197"/>
    <w:multiLevelType w:val="hybridMultilevel"/>
    <w:tmpl w:val="E996CF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F21A32"/>
    <w:multiLevelType w:val="singleLevel"/>
    <w:tmpl w:val="5204D77A"/>
    <w:lvl w:ilvl="0">
      <w:start w:val="2750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</w:abstractNum>
  <w:abstractNum w:abstractNumId="5">
    <w:nsid w:val="52B24BC3"/>
    <w:multiLevelType w:val="hybridMultilevel"/>
    <w:tmpl w:val="8026D46C"/>
    <w:lvl w:ilvl="0" w:tplc="A26462E6">
      <w:start w:val="1"/>
      <w:numFmt w:val="bullet"/>
      <w:lvlText w:val="[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D051D3"/>
    <w:multiLevelType w:val="singleLevel"/>
    <w:tmpl w:val="898425A6"/>
    <w:lvl w:ilvl="0">
      <w:start w:val="900"/>
      <w:numFmt w:val="decimalZero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7">
    <w:nsid w:val="7EB64D80"/>
    <w:multiLevelType w:val="singleLevel"/>
    <w:tmpl w:val="DD34920A"/>
    <w:lvl w:ilvl="0">
      <w:start w:val="2791"/>
      <w:numFmt w:val="decimal"/>
      <w:lvlText w:val="%1"/>
      <w:lvlJc w:val="left"/>
      <w:pPr>
        <w:tabs>
          <w:tab w:val="num" w:pos="4410"/>
        </w:tabs>
        <w:ind w:left="4410" w:hanging="69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1304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82"/>
  </w:hdrShapeDefaults>
  <w:footnotePr>
    <w:footnote w:id="-1"/>
    <w:footnote w:id="0"/>
  </w:footnotePr>
  <w:endnotePr>
    <w:endnote w:id="-1"/>
    <w:endnote w:id="0"/>
  </w:endnotePr>
  <w:compat/>
  <w:rsids>
    <w:rsidRoot w:val="0039145E"/>
    <w:rsid w:val="00006AA2"/>
    <w:rsid w:val="000101C0"/>
    <w:rsid w:val="0001797A"/>
    <w:rsid w:val="00031675"/>
    <w:rsid w:val="0003341E"/>
    <w:rsid w:val="00035F57"/>
    <w:rsid w:val="000705F2"/>
    <w:rsid w:val="0007456D"/>
    <w:rsid w:val="000754BD"/>
    <w:rsid w:val="000A0B90"/>
    <w:rsid w:val="000B4FD9"/>
    <w:rsid w:val="000C4D86"/>
    <w:rsid w:val="000D7D2B"/>
    <w:rsid w:val="0011090C"/>
    <w:rsid w:val="00120C90"/>
    <w:rsid w:val="00134A38"/>
    <w:rsid w:val="00137B42"/>
    <w:rsid w:val="00137E90"/>
    <w:rsid w:val="00160125"/>
    <w:rsid w:val="00173300"/>
    <w:rsid w:val="001773A5"/>
    <w:rsid w:val="00180EEC"/>
    <w:rsid w:val="00187A5E"/>
    <w:rsid w:val="00193BBA"/>
    <w:rsid w:val="001C2E43"/>
    <w:rsid w:val="001F2BAD"/>
    <w:rsid w:val="002037C7"/>
    <w:rsid w:val="00206452"/>
    <w:rsid w:val="002107E9"/>
    <w:rsid w:val="002112D1"/>
    <w:rsid w:val="002170AE"/>
    <w:rsid w:val="002204AB"/>
    <w:rsid w:val="00223097"/>
    <w:rsid w:val="00254684"/>
    <w:rsid w:val="002660F3"/>
    <w:rsid w:val="00280CEE"/>
    <w:rsid w:val="002860B0"/>
    <w:rsid w:val="00295F67"/>
    <w:rsid w:val="00297B31"/>
    <w:rsid w:val="002B1B0F"/>
    <w:rsid w:val="002B22BF"/>
    <w:rsid w:val="002B2FC2"/>
    <w:rsid w:val="002B7E69"/>
    <w:rsid w:val="002C6A57"/>
    <w:rsid w:val="002D13F9"/>
    <w:rsid w:val="002F3AC8"/>
    <w:rsid w:val="00340D4B"/>
    <w:rsid w:val="003506A7"/>
    <w:rsid w:val="00357322"/>
    <w:rsid w:val="003872C8"/>
    <w:rsid w:val="0039145E"/>
    <w:rsid w:val="003A3F2E"/>
    <w:rsid w:val="003B0DE5"/>
    <w:rsid w:val="003B7B4B"/>
    <w:rsid w:val="003C283E"/>
    <w:rsid w:val="003C7F51"/>
    <w:rsid w:val="003E5E55"/>
    <w:rsid w:val="0042242E"/>
    <w:rsid w:val="00442BA4"/>
    <w:rsid w:val="004624E6"/>
    <w:rsid w:val="00465E9D"/>
    <w:rsid w:val="00467E2D"/>
    <w:rsid w:val="00480E47"/>
    <w:rsid w:val="00495BE8"/>
    <w:rsid w:val="004A376A"/>
    <w:rsid w:val="004A741D"/>
    <w:rsid w:val="004B12C0"/>
    <w:rsid w:val="004C33E9"/>
    <w:rsid w:val="004C4FE3"/>
    <w:rsid w:val="004F776A"/>
    <w:rsid w:val="005177C6"/>
    <w:rsid w:val="005307B7"/>
    <w:rsid w:val="0055202F"/>
    <w:rsid w:val="00552E5C"/>
    <w:rsid w:val="00557478"/>
    <w:rsid w:val="00575BDB"/>
    <w:rsid w:val="005813DE"/>
    <w:rsid w:val="005A1EED"/>
    <w:rsid w:val="005A70D4"/>
    <w:rsid w:val="005B1673"/>
    <w:rsid w:val="005F7557"/>
    <w:rsid w:val="00631F68"/>
    <w:rsid w:val="00632B45"/>
    <w:rsid w:val="00643C80"/>
    <w:rsid w:val="00646D13"/>
    <w:rsid w:val="00661318"/>
    <w:rsid w:val="00677C76"/>
    <w:rsid w:val="006B1ABA"/>
    <w:rsid w:val="006B706B"/>
    <w:rsid w:val="006D4801"/>
    <w:rsid w:val="006E313A"/>
    <w:rsid w:val="00706CE7"/>
    <w:rsid w:val="0071071A"/>
    <w:rsid w:val="007110F8"/>
    <w:rsid w:val="00712E37"/>
    <w:rsid w:val="0072270F"/>
    <w:rsid w:val="00727903"/>
    <w:rsid w:val="00773D1A"/>
    <w:rsid w:val="007759CA"/>
    <w:rsid w:val="007916C3"/>
    <w:rsid w:val="00791D0E"/>
    <w:rsid w:val="007973C6"/>
    <w:rsid w:val="007B188E"/>
    <w:rsid w:val="007E13C2"/>
    <w:rsid w:val="007F5DA3"/>
    <w:rsid w:val="00811059"/>
    <w:rsid w:val="00837860"/>
    <w:rsid w:val="008672B3"/>
    <w:rsid w:val="00870515"/>
    <w:rsid w:val="00873BAB"/>
    <w:rsid w:val="008927BF"/>
    <w:rsid w:val="008B0956"/>
    <w:rsid w:val="008D02D7"/>
    <w:rsid w:val="008F546A"/>
    <w:rsid w:val="00902A3A"/>
    <w:rsid w:val="009063B5"/>
    <w:rsid w:val="00906DD1"/>
    <w:rsid w:val="00906EFA"/>
    <w:rsid w:val="00970424"/>
    <w:rsid w:val="00980DD3"/>
    <w:rsid w:val="00996DD3"/>
    <w:rsid w:val="009A636A"/>
    <w:rsid w:val="009D4622"/>
    <w:rsid w:val="009D68E9"/>
    <w:rsid w:val="00A041B0"/>
    <w:rsid w:val="00A07DC2"/>
    <w:rsid w:val="00A3300B"/>
    <w:rsid w:val="00A50DC5"/>
    <w:rsid w:val="00A761EC"/>
    <w:rsid w:val="00A80918"/>
    <w:rsid w:val="00A815BA"/>
    <w:rsid w:val="00A82926"/>
    <w:rsid w:val="00A91682"/>
    <w:rsid w:val="00A9508F"/>
    <w:rsid w:val="00AB007D"/>
    <w:rsid w:val="00AB5269"/>
    <w:rsid w:val="00AC02DA"/>
    <w:rsid w:val="00AD513C"/>
    <w:rsid w:val="00AD58C9"/>
    <w:rsid w:val="00B31282"/>
    <w:rsid w:val="00B525DF"/>
    <w:rsid w:val="00B674CB"/>
    <w:rsid w:val="00B86C0D"/>
    <w:rsid w:val="00B87AA2"/>
    <w:rsid w:val="00BC4065"/>
    <w:rsid w:val="00C022B3"/>
    <w:rsid w:val="00C16BCD"/>
    <w:rsid w:val="00C23468"/>
    <w:rsid w:val="00C31E13"/>
    <w:rsid w:val="00C33CE2"/>
    <w:rsid w:val="00C4402C"/>
    <w:rsid w:val="00C51B01"/>
    <w:rsid w:val="00C61ABD"/>
    <w:rsid w:val="00C77AB5"/>
    <w:rsid w:val="00C80FD6"/>
    <w:rsid w:val="00CB06B7"/>
    <w:rsid w:val="00CC5A60"/>
    <w:rsid w:val="00CC7BB6"/>
    <w:rsid w:val="00CE36B3"/>
    <w:rsid w:val="00D12244"/>
    <w:rsid w:val="00D27F7E"/>
    <w:rsid w:val="00D35551"/>
    <w:rsid w:val="00D5301D"/>
    <w:rsid w:val="00D550DD"/>
    <w:rsid w:val="00DB00C9"/>
    <w:rsid w:val="00DB0925"/>
    <w:rsid w:val="00DC25D5"/>
    <w:rsid w:val="00DC7E00"/>
    <w:rsid w:val="00DE3EDE"/>
    <w:rsid w:val="00DE50D1"/>
    <w:rsid w:val="00E00155"/>
    <w:rsid w:val="00E0331C"/>
    <w:rsid w:val="00E10B35"/>
    <w:rsid w:val="00E16A86"/>
    <w:rsid w:val="00E17C99"/>
    <w:rsid w:val="00E21677"/>
    <w:rsid w:val="00E46CCA"/>
    <w:rsid w:val="00E6381F"/>
    <w:rsid w:val="00E75B7E"/>
    <w:rsid w:val="00E868DF"/>
    <w:rsid w:val="00E97563"/>
    <w:rsid w:val="00E9788E"/>
    <w:rsid w:val="00ED654C"/>
    <w:rsid w:val="00ED7C3F"/>
    <w:rsid w:val="00F0229F"/>
    <w:rsid w:val="00F04C6F"/>
    <w:rsid w:val="00F14FD9"/>
    <w:rsid w:val="00F16B38"/>
    <w:rsid w:val="00F17C87"/>
    <w:rsid w:val="00F20327"/>
    <w:rsid w:val="00F24223"/>
    <w:rsid w:val="00F33B1A"/>
    <w:rsid w:val="00F37269"/>
    <w:rsid w:val="00F52DA6"/>
    <w:rsid w:val="00F75A59"/>
    <w:rsid w:val="00F7729F"/>
    <w:rsid w:val="00FA1AF0"/>
    <w:rsid w:val="00FB0585"/>
    <w:rsid w:val="00FB5F6C"/>
    <w:rsid w:val="00FD1F40"/>
    <w:rsid w:val="00FF135E"/>
    <w:rsid w:val="00FF2AC9"/>
    <w:rsid w:val="00FF7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5E5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Overskrift1">
    <w:name w:val="heading 1"/>
    <w:basedOn w:val="Normal"/>
    <w:next w:val="Normal"/>
    <w:qFormat/>
    <w:rsid w:val="0055747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da-DK"/>
    </w:rPr>
  </w:style>
  <w:style w:type="paragraph" w:styleId="Overskrift2">
    <w:name w:val="heading 2"/>
    <w:basedOn w:val="Normal"/>
    <w:next w:val="Normal"/>
    <w:qFormat/>
    <w:rsid w:val="0055747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u w:val="single"/>
      <w:lang w:eastAsia="da-DK"/>
    </w:rPr>
  </w:style>
  <w:style w:type="paragraph" w:styleId="Overskrift3">
    <w:name w:val="heading 3"/>
    <w:basedOn w:val="Normal"/>
    <w:next w:val="Normal"/>
    <w:qFormat/>
    <w:rsid w:val="00557478"/>
    <w:pPr>
      <w:keepNext/>
      <w:spacing w:after="0" w:line="240" w:lineRule="auto"/>
      <w:outlineLvl w:val="2"/>
    </w:pPr>
    <w:rPr>
      <w:rFonts w:ascii="Maiandra GD" w:eastAsia="Times New Roman" w:hAnsi="Maiandra GD" w:cs="Times New Roman"/>
      <w:b/>
      <w:sz w:val="28"/>
      <w:szCs w:val="20"/>
      <w:lang w:eastAsia="da-DK"/>
    </w:rPr>
  </w:style>
  <w:style w:type="paragraph" w:styleId="Overskrift4">
    <w:name w:val="heading 4"/>
    <w:basedOn w:val="Normal"/>
    <w:next w:val="Normal"/>
    <w:qFormat/>
    <w:rsid w:val="00557478"/>
    <w:pPr>
      <w:keepNext/>
      <w:spacing w:after="0" w:line="240" w:lineRule="auto"/>
      <w:outlineLvl w:val="3"/>
    </w:pPr>
    <w:rPr>
      <w:rFonts w:ascii="Maiandra GD" w:eastAsia="Times New Roman" w:hAnsi="Maiandra GD" w:cs="Times New Roman"/>
      <w:b/>
      <w:sz w:val="20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rsid w:val="0055747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da-DK"/>
    </w:rPr>
  </w:style>
  <w:style w:type="paragraph" w:styleId="Sidehoved">
    <w:name w:val="header"/>
    <w:basedOn w:val="Normal"/>
    <w:rsid w:val="0055747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Sidefod">
    <w:name w:val="footer"/>
    <w:basedOn w:val="Normal"/>
    <w:rsid w:val="0055747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Markeringsbobletekst">
    <w:name w:val="Balloon Text"/>
    <w:basedOn w:val="Normal"/>
    <w:semiHidden/>
    <w:rsid w:val="00D5301D"/>
    <w:pPr>
      <w:spacing w:after="0" w:line="240" w:lineRule="auto"/>
    </w:pPr>
    <w:rPr>
      <w:rFonts w:ascii="Tahoma" w:eastAsia="Times New Roman" w:hAnsi="Tahoma" w:cs="Tahoma"/>
      <w:sz w:val="16"/>
      <w:szCs w:val="16"/>
      <w:lang w:eastAsia="da-DK"/>
    </w:rPr>
  </w:style>
  <w:style w:type="character" w:styleId="Hyperlink">
    <w:name w:val="Hyperlink"/>
    <w:basedOn w:val="Standardskrifttypeiafsnit"/>
    <w:uiPriority w:val="99"/>
    <w:rsid w:val="009063B5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442BA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da-D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emuelbooks.d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onika.on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ragoer@dengamlebager.d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rugere\Bruger\Documents\Skabeloner\Brevpapir\Brevpapir%20privat\001_BrevpapirMonikaHjerte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0D5714-65C3-4E27-970A-D9290F26A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001_BrevpapirMonikaHjerte.dotx</Template>
  <TotalTime>1</TotalTime>
  <Pages>1</Pages>
  <Words>145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Monika L. Petersen</vt:lpstr>
    </vt:vector>
  </TitlesOfParts>
  <Company>Raagaards alle</Company>
  <LinksUpToDate>false</LinksUpToDate>
  <CharactersWithSpaces>1028</CharactersWithSpaces>
  <SharedDoc>false</SharedDoc>
  <HLinks>
    <vt:vector size="12" baseType="variant">
      <vt:variant>
        <vt:i4>65612</vt:i4>
      </vt:variant>
      <vt:variant>
        <vt:i4>6</vt:i4>
      </vt:variant>
      <vt:variant>
        <vt:i4>0</vt:i4>
      </vt:variant>
      <vt:variant>
        <vt:i4>5</vt:i4>
      </vt:variant>
      <vt:variant>
        <vt:lpwstr>http://capo-dk.blogspot.com/</vt:lpwstr>
      </vt:variant>
      <vt:variant>
        <vt:lpwstr/>
      </vt:variant>
      <vt:variant>
        <vt:i4>524291</vt:i4>
      </vt:variant>
      <vt:variant>
        <vt:i4>3</vt:i4>
      </vt:variant>
      <vt:variant>
        <vt:i4>0</vt:i4>
      </vt:variant>
      <vt:variant>
        <vt:i4>5</vt:i4>
      </vt:variant>
      <vt:variant>
        <vt:lpwstr>http://picasaweb.google.dk/capodk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Monika L. Petersen</dc:title>
  <dc:creator>Monika L. Petersen</dc:creator>
  <cp:lastModifiedBy>Monika L. Petersen</cp:lastModifiedBy>
  <cp:revision>4</cp:revision>
  <cp:lastPrinted>2021-12-13T15:58:00Z</cp:lastPrinted>
  <dcterms:created xsi:type="dcterms:W3CDTF">2021-12-16T19:28:00Z</dcterms:created>
  <dcterms:modified xsi:type="dcterms:W3CDTF">2022-01-03T08:45:00Z</dcterms:modified>
</cp:coreProperties>
</file>